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6D0422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79" name="Picture 78" descr="1997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0" name="Picture 79" descr="1997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1" name="Picture 80" descr="1997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2" name="Picture 81" descr="1997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3" name="Picture 82" descr="1997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4" name="Picture 83" descr="1997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5" name="Picture 84" descr="1997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6" name="Picture 85" descr="1997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F5941"/>
    <w:rsid w:val="00200E9C"/>
    <w:rsid w:val="002431CB"/>
    <w:rsid w:val="002E63CD"/>
    <w:rsid w:val="0034621C"/>
    <w:rsid w:val="004640D9"/>
    <w:rsid w:val="0047650E"/>
    <w:rsid w:val="00484D0E"/>
    <w:rsid w:val="004A30ED"/>
    <w:rsid w:val="004E2D03"/>
    <w:rsid w:val="005212A0"/>
    <w:rsid w:val="00585480"/>
    <w:rsid w:val="00611B4C"/>
    <w:rsid w:val="00642F3D"/>
    <w:rsid w:val="00697F1E"/>
    <w:rsid w:val="006D0422"/>
    <w:rsid w:val="007873B8"/>
    <w:rsid w:val="00906884"/>
    <w:rsid w:val="009B1CF8"/>
    <w:rsid w:val="00A10B2B"/>
    <w:rsid w:val="00B27E26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2017-11-24T14:15:00Z</dcterms:created>
  <dcterms:modified xsi:type="dcterms:W3CDTF">2017-11-24T14:16:00Z</dcterms:modified>
</cp:coreProperties>
</file>